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Изображение 035.jpg" style="position:absolute;left:0;text-align:left;margin-left:-19.65pt;margin-top:-6.55pt;width:270pt;height:202.5pt;rotation:-488858fd;z-index:251659776;visibility:visible">
            <v:imagedata r:id="rId4" o:title=""/>
          </v:shape>
        </w:pict>
      </w: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3" o:spid="_x0000_s1027" type="#_x0000_t75" alt="malyshudod-2.jpg" style="position:absolute;left:0;text-align:left;margin-left:198pt;margin-top:24.35pt;width:268.5pt;height:186pt;rotation:-669562fd;z-index:251660800;visibility:visible">
            <v:imagedata r:id="rId5" o:title=""/>
          </v:shape>
        </w:pict>
      </w: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9pt;margin-top:23.75pt;width:461.25pt;height:81pt;z-index:251664896" fillcolor="yellow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Times New Roman&quot;;font-size:18pt;v-text-kern:t" trim="t" fitpath="t" string="ІНДИВІДУАЛЬНА  ТВОРЧА  РОБОТА &#10; УЧНІВ"/>
          </v:shape>
        </w:pict>
      </w: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5" o:spid="_x0000_s1029" type="#_x0000_t75" alt="6875141220092012.jpg" style="position:absolute;left:0;text-align:left;margin-left:9pt;margin-top:243.45pt;width:250.2pt;height:187.65pt;rotation:471991fd;z-index:251663872;visibility:visible">
            <v:imagedata r:id="rId6" o:title=""/>
          </v:shape>
        </w:pict>
      </w:r>
      <w:r>
        <w:rPr>
          <w:noProof/>
          <w:lang w:eastAsia="ru-RU"/>
        </w:rPr>
        <w:pict>
          <v:shape id="_x0000_s1030" type="#_x0000_t75" alt="Изображение 037.jpg" style="position:absolute;left:0;text-align:left;margin-left:-36pt;margin-top:63.45pt;width:4in;height:196.9pt;rotation:-916576fd;z-index:251661824;visibility:visible">
            <v:imagedata r:id="rId7" o:title=""/>
            <w10:wrap type="square"/>
          </v:shape>
        </w:pict>
      </w:r>
      <w:r>
        <w:rPr>
          <w:noProof/>
          <w:lang w:eastAsia="ru-RU"/>
        </w:rPr>
        <w:pict>
          <v:shape id="_x0000_s1031" type="#_x0000_t75" alt="Изображение 038.jpg" style="position:absolute;left:0;text-align:left;margin-left:252pt;margin-top:45.45pt;width:249.1pt;height:373.9pt;z-index:251662848;visibility:visible">
            <v:imagedata r:id="rId8" o:title=""/>
            <w10:wrap type="square"/>
          </v:shape>
        </w:pict>
      </w: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noProof/>
          <w:sz w:val="28"/>
          <w:szCs w:val="28"/>
          <w:lang w:val="uk-UA" w:eastAsia="ru-RU"/>
        </w:rPr>
      </w:pPr>
    </w:p>
    <w:p w:rsidR="004718CA" w:rsidRDefault="004718CA" w:rsidP="00855443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br w:type="page"/>
      </w:r>
      <w:r>
        <w:rPr>
          <w:noProof/>
          <w:lang w:eastAsia="ru-RU"/>
        </w:rPr>
        <w:pict>
          <v:rect id="_x0000_s1032" style="position:absolute;left:0;text-align:left;margin-left:378pt;margin-top:207pt;width:90pt;height:63pt;z-index:251654656">
            <v:textbox>
              <w:txbxContent>
                <w:p w:rsidR="004718CA" w:rsidRDefault="004718CA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Б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огдан Параховський,</w:t>
                  </w:r>
                </w:p>
                <w:p w:rsidR="004718CA" w:rsidRPr="00BB60DA" w:rsidRDefault="004718CA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ю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ний</w:t>
                  </w:r>
                  <w:r>
                    <w:rPr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орнітолог</w:t>
                  </w:r>
                </w:p>
                <w:p w:rsidR="004718CA" w:rsidRDefault="004718CA">
                  <w:pPr>
                    <w:rPr>
                      <w:lang w:val="uk-UA"/>
                    </w:rPr>
                  </w:pPr>
                </w:p>
                <w:p w:rsidR="004718CA" w:rsidRPr="00BB60DA" w:rsidRDefault="004718CA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 w:rsidRPr="007556EB">
        <w:rPr>
          <w:noProof/>
          <w:sz w:val="28"/>
          <w:szCs w:val="28"/>
          <w:lang w:eastAsia="ru-RU"/>
        </w:rPr>
        <w:pict>
          <v:shape id="Рисунок 2" o:spid="_x0000_i1025" type="#_x0000_t75" alt="Изображение 035.jpg" style="width:363pt;height:272.25pt;visibility:visible">
            <v:imagedata r:id="rId4" o:title=""/>
          </v:shape>
        </w:pict>
      </w:r>
    </w:p>
    <w:p w:rsidR="004718CA" w:rsidRPr="005056D3" w:rsidRDefault="004718CA" w:rsidP="008E34E8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4718CA" w:rsidRDefault="004718CA" w:rsidP="008E34E8">
      <w:pPr>
        <w:rPr>
          <w:sz w:val="28"/>
          <w:szCs w:val="28"/>
          <w:lang w:val="uk-UA"/>
        </w:rPr>
      </w:pPr>
      <w:r w:rsidRPr="005056D3">
        <w:rPr>
          <w:b/>
          <w:sz w:val="28"/>
          <w:szCs w:val="28"/>
          <w:lang w:val="uk-UA"/>
        </w:rPr>
        <w:t>В чистім полі за селом</w:t>
      </w:r>
      <w:r>
        <w:rPr>
          <w:sz w:val="28"/>
          <w:szCs w:val="28"/>
          <w:lang w:val="uk-UA"/>
        </w:rPr>
        <w:t xml:space="preserve">                            Малі ноги, довгий дзьоб….</w:t>
      </w:r>
    </w:p>
    <w:p w:rsidR="004718CA" w:rsidRDefault="004718CA" w:rsidP="008E34E8">
      <w:pPr>
        <w:tabs>
          <w:tab w:val="left" w:pos="79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Птах якийсь махнув крилом.                Ох і красень наш удод!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Пір</w:t>
      </w:r>
      <w:r w:rsidRPr="008E34E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в нього біло – чорне,                    Крила має чорно-білі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 прудкий, точніш, моторний.        Щей голівка в пишнім пір</w:t>
      </w:r>
      <w:r w:rsidRPr="008E34E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ї.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Дзьоб довгенький, до хвоста!              Хвіст як часом розпускає –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 оказія яка.                                            Королем себе вважає!                                                                   </w:t>
      </w:r>
    </w:p>
    <w:p w:rsidR="004718CA" w:rsidRDefault="004718CA" w:rsidP="008E34E8">
      <w:pPr>
        <w:rPr>
          <w:lang w:val="uk-UA"/>
        </w:rPr>
      </w:pPr>
    </w:p>
    <w:p w:rsidR="004718CA" w:rsidRPr="008E34E8" w:rsidRDefault="004718CA" w:rsidP="008E34E8">
      <w:pPr>
        <w:rPr>
          <w:lang w:val="uk-UA"/>
        </w:rPr>
      </w:pPr>
    </w:p>
    <w:p w:rsidR="004718CA" w:rsidRPr="008D307F" w:rsidRDefault="004718CA" w:rsidP="008E34E8">
      <w:pPr>
        <w:rPr>
          <w:sz w:val="28"/>
          <w:szCs w:val="28"/>
          <w:lang w:val="uk-UA"/>
        </w:rPr>
      </w:pPr>
      <w:r w:rsidRPr="007556EB">
        <w:rPr>
          <w:noProof/>
          <w:sz w:val="28"/>
          <w:szCs w:val="28"/>
          <w:lang w:eastAsia="ru-RU"/>
        </w:rPr>
        <w:pict>
          <v:shape id="Рисунок 3" o:spid="_x0000_i1026" type="#_x0000_t75" alt="malyshudod-2.jpg" style="width:268.5pt;height:186pt;visibility:visible">
            <v:imagedata r:id="rId5" o:title=""/>
          </v:shape>
        </w:pic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Одуд у польоті.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rect id="_x0000_s1033" style="position:absolute;margin-left:10.5pt;margin-top:153pt;width:90pt;height:63pt;z-index:251655680">
            <v:textbox style="mso-next-textbox:#_x0000_s1033">
              <w:txbxContent>
                <w:p w:rsidR="004718CA" w:rsidRDefault="004718CA" w:rsidP="005167B4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Богдан Фесик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,</w:t>
                  </w:r>
                </w:p>
                <w:p w:rsidR="004718CA" w:rsidRPr="00BB60DA" w:rsidRDefault="004718CA" w:rsidP="005167B4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ю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ний</w:t>
                  </w:r>
                  <w:r>
                    <w:rPr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орнітолог</w:t>
                  </w:r>
                </w:p>
                <w:p w:rsidR="004718CA" w:rsidRDefault="004718CA" w:rsidP="005167B4">
                  <w:pPr>
                    <w:rPr>
                      <w:lang w:val="uk-UA"/>
                    </w:rPr>
                  </w:pPr>
                </w:p>
                <w:p w:rsidR="004718CA" w:rsidRPr="00BB60DA" w:rsidRDefault="004718CA" w:rsidP="005167B4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Рисунок 4" o:spid="_x0000_s1034" type="#_x0000_t75" alt="Изображение 037.jpg" style="position:absolute;margin-left:0;margin-top:0;width:322.5pt;height:220.5pt;z-index:251650560;visibility:visible;mso-position-horizontal:left;mso-position-vertical:top">
            <v:imagedata r:id="rId7" o:title=""/>
            <w10:wrap type="square"/>
          </v:shape>
        </w:pic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br w:type="textWrapping" w:clear="all"/>
        <w:t xml:space="preserve">       </w:t>
      </w:r>
      <w:r w:rsidRPr="005056D3">
        <w:rPr>
          <w:b/>
          <w:sz w:val="28"/>
          <w:szCs w:val="28"/>
          <w:lang w:val="uk-UA"/>
        </w:rPr>
        <w:t>Розповіла вчителька всім нам</w:t>
      </w:r>
      <w:r>
        <w:rPr>
          <w:sz w:val="28"/>
          <w:szCs w:val="28"/>
          <w:lang w:val="uk-UA"/>
        </w:rPr>
        <w:t xml:space="preserve">, що діти мають помагать птахам. 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 вони безрадні восени: без кормів поля і береги.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Годівнички треба поробить, щоб від голоду пернатих захистить.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Коли в ліс ми й на поля пішли, птаха дивного у осотах знайшли.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Запитали вчительку: «Звідкіль він до нас в Залізці прилетів?»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А вона, мабуть, здивована була дзьобом довгим, різким помахом пера…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Відповіла тихо (нам , а чи собі?): «Одуд захотів Вкраїнських берегів.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Австралії (чи точно звідтіля?)</w:t>
      </w:r>
    </w:p>
    <w:p w:rsidR="004718CA" w:rsidRDefault="004718CA" w:rsidP="008E34E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Миліш йому Українська земля!»</w:t>
      </w:r>
    </w:p>
    <w:p w:rsidR="004718CA" w:rsidRDefault="004718CA" w:rsidP="008E34E8">
      <w:pPr>
        <w:rPr>
          <w:b/>
          <w:sz w:val="28"/>
          <w:szCs w:val="28"/>
          <w:lang w:val="uk-UA"/>
        </w:rPr>
      </w:pPr>
      <w:r w:rsidRPr="007556EB">
        <w:rPr>
          <w:noProof/>
          <w:sz w:val="28"/>
          <w:szCs w:val="28"/>
          <w:lang w:eastAsia="ru-RU"/>
        </w:rPr>
        <w:pict>
          <v:shape id="Рисунок 5" o:spid="_x0000_i1027" type="#_x0000_t75" alt="6875141220092012.jpg" style="width:315pt;height:236.25pt;visibility:visible">
            <v:imagedata r:id="rId6" o:title=""/>
          </v:shape>
        </w:pict>
      </w:r>
      <w:r>
        <w:rPr>
          <w:b/>
          <w:sz w:val="28"/>
          <w:szCs w:val="28"/>
          <w:lang w:val="uk-UA"/>
        </w:rPr>
        <w:t xml:space="preserve"> </w:t>
      </w:r>
    </w:p>
    <w:p w:rsidR="004718CA" w:rsidRDefault="004718CA" w:rsidP="008E34E8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Одуд у природному середовищі.</w:t>
      </w:r>
    </w:p>
    <w:p w:rsidR="004718CA" w:rsidRDefault="004718CA" w:rsidP="008E34E8">
      <w:pPr>
        <w:rPr>
          <w:sz w:val="28"/>
          <w:szCs w:val="28"/>
          <w:lang w:val="uk-UA"/>
        </w:rPr>
      </w:pPr>
    </w:p>
    <w:p w:rsidR="004718CA" w:rsidRDefault="004718CA" w:rsidP="008E34E8">
      <w:pPr>
        <w:rPr>
          <w:sz w:val="28"/>
          <w:szCs w:val="28"/>
          <w:lang w:val="uk-UA"/>
        </w:rPr>
      </w:pP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7" o:spid="_x0000_s1035" type="#_x0000_t75" alt="Изображение 038.jpg" style="position:absolute;margin-left:214.2pt;margin-top:22.8pt;width:289.8pt;height:435pt;z-index:251651584;visibility:visible">
            <v:imagedata r:id="rId8" o:title=""/>
            <w10:wrap type="square"/>
          </v:shape>
        </w:pict>
      </w:r>
      <w:r>
        <w:rPr>
          <w:sz w:val="28"/>
          <w:szCs w:val="28"/>
          <w:lang w:val="uk-UA"/>
        </w:rPr>
        <w:br w:type="textWrapping" w:clear="all"/>
      </w:r>
    </w:p>
    <w:p w:rsidR="004718CA" w:rsidRDefault="004718CA" w:rsidP="005056D3">
      <w:pPr>
        <w:rPr>
          <w:sz w:val="28"/>
          <w:szCs w:val="28"/>
          <w:lang w:val="uk-UA"/>
        </w:rPr>
      </w:pPr>
    </w:p>
    <w:p w:rsidR="004718CA" w:rsidRDefault="004718CA" w:rsidP="005056D3">
      <w:pPr>
        <w:rPr>
          <w:sz w:val="28"/>
          <w:szCs w:val="28"/>
          <w:lang w:val="uk-UA"/>
        </w:rPr>
      </w:pPr>
    </w:p>
    <w:p w:rsidR="004718CA" w:rsidRPr="005056D3" w:rsidRDefault="004718CA" w:rsidP="005056D3">
      <w:pPr>
        <w:rPr>
          <w:b/>
          <w:sz w:val="28"/>
          <w:szCs w:val="28"/>
          <w:lang w:val="uk-UA"/>
        </w:rPr>
      </w:pPr>
      <w:r w:rsidRPr="005056D3">
        <w:rPr>
          <w:b/>
          <w:sz w:val="28"/>
          <w:szCs w:val="28"/>
          <w:lang w:val="uk-UA"/>
        </w:rPr>
        <w:t>Я люблю озера й ліс,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і риба, й хитрий лис.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Люблю поле і луку ….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Здогадайтеся, чому?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Між комах там й чорних мух,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Дивний птах живе, одуд!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дивуюсь: чом поля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 для себе вибира?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Та, мабуть, вся справа в тім,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полюбляє хробачків.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Їсть і мухи, і комах…</w:t>
      </w:r>
    </w:p>
    <w:p w:rsidR="004718CA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Отакий він дивний </w:t>
      </w:r>
      <w:r w:rsidRPr="005056D3">
        <w:rPr>
          <w:sz w:val="28"/>
          <w:szCs w:val="28"/>
          <w:lang w:val="uk-UA"/>
        </w:rPr>
        <w:t>птах!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rect id="_x0000_s1036" style="position:absolute;margin-left:243pt;margin-top:9.9pt;width:198pt;height:36pt;z-index:251656704">
            <v:textbox style="mso-next-textbox:#_x0000_s1036">
              <w:txbxContent>
                <w:p w:rsidR="004718CA" w:rsidRPr="00BB60DA" w:rsidRDefault="004718CA" w:rsidP="00CC0A81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Стрільчук Наталія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,</w:t>
                  </w:r>
                  <w:r>
                    <w:rPr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юний</w:t>
                  </w:r>
                  <w:r>
                    <w:rPr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орнітолог</w:t>
                  </w:r>
                </w:p>
                <w:p w:rsidR="004718CA" w:rsidRDefault="004718CA" w:rsidP="00CC0A81">
                  <w:pPr>
                    <w:rPr>
                      <w:lang w:val="uk-UA"/>
                    </w:rPr>
                  </w:pPr>
                </w:p>
                <w:p w:rsidR="004718CA" w:rsidRPr="00BB60DA" w:rsidRDefault="004718CA" w:rsidP="00CC0A81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sz w:val="28"/>
          <w:szCs w:val="28"/>
          <w:lang w:val="uk-UA"/>
        </w:rPr>
        <w:t xml:space="preserve">             </w:t>
      </w:r>
    </w:p>
    <w:p w:rsidR="004718CA" w:rsidRPr="005056D3" w:rsidRDefault="004718CA">
      <w:pPr>
        <w:rPr>
          <w:b/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Pr="005056D3" w:rsidRDefault="004718CA">
      <w:pPr>
        <w:rPr>
          <w:b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8" o:spid="_x0000_s1037" type="#_x0000_t75" alt="Изображение 039.jpg" style="position:absolute;margin-left:234pt;margin-top:6.35pt;width:260.4pt;height:326.25pt;z-index:251652608;visibility:visible">
            <v:imagedata r:id="rId9" o:title=""/>
            <w10:wrap type="square"/>
          </v:shape>
        </w:pict>
      </w:r>
      <w:r w:rsidRPr="005056D3">
        <w:rPr>
          <w:b/>
          <w:sz w:val="28"/>
          <w:szCs w:val="28"/>
          <w:lang w:val="uk-UA"/>
        </w:rPr>
        <w:t xml:space="preserve">Серед поля під ставами 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Орнітологи бували.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Йшли тихенько, аж скрадались,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Мов сполохати боялись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Довгодзьобого одуда.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 ним зустрінешся не всюди!)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 в лісах рідко буває -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Степ і поле полюбляє.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</w:t>
      </w:r>
      <w:r w:rsidRPr="005056D3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ячками там ласує,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Гніздо в полі теж майструє.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Дивний птах, бо чорні крила.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rect id="_x0000_s1038" style="position:absolute;margin-left:405pt;margin-top:13.15pt;width:90pt;height:63pt;z-index:251657728">
            <v:textbox style="mso-next-textbox:#_x0000_s1038">
              <w:txbxContent>
                <w:p w:rsidR="004718CA" w:rsidRDefault="004718CA" w:rsidP="00ED0CD5">
                  <w:pPr>
                    <w:spacing w:line="240" w:lineRule="auto"/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Годован Анастасія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,</w:t>
                  </w:r>
                </w:p>
                <w:p w:rsidR="004718CA" w:rsidRPr="00BB60DA" w:rsidRDefault="004718CA" w:rsidP="00ED0CD5">
                  <w:pPr>
                    <w:spacing w:line="240" w:lineRule="auto"/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ю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ний</w:t>
                  </w:r>
                  <w:r>
                    <w:rPr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орнітолог</w:t>
                  </w:r>
                </w:p>
                <w:p w:rsidR="004718CA" w:rsidRDefault="004718CA" w:rsidP="00ED0CD5">
                  <w:pPr>
                    <w:rPr>
                      <w:lang w:val="uk-UA"/>
                    </w:rPr>
                  </w:pPr>
                </w:p>
                <w:p w:rsidR="004718CA" w:rsidRPr="00BB60DA" w:rsidRDefault="004718CA" w:rsidP="00ED0CD5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sz w:val="28"/>
          <w:szCs w:val="28"/>
          <w:lang w:val="uk-UA"/>
        </w:rPr>
        <w:t>Відірвати зір несила. Як на крилах білі плями – Одуд друзі перед вами!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 до нього придивіться (треба лишень притаїться).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Голова в пишній короні, у гнізді він, як на троні!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Груди світлі випинає, то ніхто й не підступає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одуда в таку мить: дзьобиком почне сварить!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Хвоста буде підіймати – всіх од себе відганяти.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Хоча й рідко  в нас буває, та увагу привертає.</w:t>
      </w: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</w:p>
    <w:p w:rsidR="004718CA" w:rsidRDefault="004718CA">
      <w:pPr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9" o:spid="_x0000_s1039" type="#_x0000_t75" alt="Изображение 040.jpg" style="position:absolute;margin-left:90pt;margin-top:-6.45pt;width:301.95pt;height:290.25pt;z-index:251653632;visibility:visible">
            <v:imagedata r:id="rId10" o:title=""/>
            <w10:wrap type="square"/>
          </v:shape>
        </w:pict>
      </w:r>
    </w:p>
    <w:p w:rsidR="004718CA" w:rsidRDefault="004718CA">
      <w:pPr>
        <w:rPr>
          <w:sz w:val="28"/>
          <w:szCs w:val="28"/>
          <w:lang w:val="uk-UA"/>
        </w:rPr>
      </w:pPr>
      <w:r>
        <w:rPr>
          <w:noProof/>
          <w:lang w:eastAsia="ru-RU"/>
        </w:rPr>
        <w:pict>
          <v:rect id="_x0000_s1040" style="position:absolute;margin-left:405pt;margin-top:186.35pt;width:90pt;height:63pt;z-index:251658752">
            <v:textbox style="mso-next-textbox:#_x0000_s1040">
              <w:txbxContent>
                <w:p w:rsidR="004718CA" w:rsidRDefault="004718CA" w:rsidP="003C2F52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Шиліга Інна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,</w:t>
                  </w:r>
                </w:p>
                <w:p w:rsidR="004718CA" w:rsidRPr="00BB60DA" w:rsidRDefault="004718CA" w:rsidP="003C2F52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sz w:val="20"/>
                      <w:szCs w:val="20"/>
                      <w:lang w:val="uk-UA"/>
                    </w:rPr>
                    <w:t>ю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ний</w:t>
                  </w:r>
                  <w:r>
                    <w:rPr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BB60DA">
                    <w:rPr>
                      <w:b/>
                      <w:sz w:val="20"/>
                      <w:szCs w:val="20"/>
                      <w:lang w:val="uk-UA"/>
                    </w:rPr>
                    <w:t>орнітолог</w:t>
                  </w:r>
                </w:p>
                <w:p w:rsidR="004718CA" w:rsidRDefault="004718CA" w:rsidP="003C2F52">
                  <w:pPr>
                    <w:rPr>
                      <w:lang w:val="uk-UA"/>
                    </w:rPr>
                  </w:pPr>
                </w:p>
                <w:p w:rsidR="004718CA" w:rsidRPr="00BB60DA" w:rsidRDefault="004718CA" w:rsidP="003C2F52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>
        <w:rPr>
          <w:sz w:val="28"/>
          <w:szCs w:val="28"/>
          <w:lang w:val="uk-UA"/>
        </w:rPr>
        <w:br w:type="textWrapping" w:clear="all"/>
      </w:r>
    </w:p>
    <w:p w:rsidR="004718CA" w:rsidRDefault="004718CA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Принишкли рута-</w:t>
      </w:r>
      <w:r w:rsidRPr="005056D3">
        <w:rPr>
          <w:b/>
          <w:sz w:val="28"/>
          <w:szCs w:val="28"/>
          <w:lang w:val="uk-UA"/>
        </w:rPr>
        <w:t>м</w:t>
      </w:r>
      <w:r w:rsidRPr="005056D3">
        <w:rPr>
          <w:b/>
          <w:sz w:val="28"/>
          <w:szCs w:val="28"/>
        </w:rPr>
        <w:t>’</w:t>
      </w:r>
      <w:r>
        <w:rPr>
          <w:b/>
          <w:sz w:val="28"/>
          <w:szCs w:val="28"/>
          <w:lang w:val="uk-UA"/>
        </w:rPr>
        <w:t>ята й сон–</w:t>
      </w:r>
      <w:r w:rsidRPr="005056D3">
        <w:rPr>
          <w:b/>
          <w:sz w:val="28"/>
          <w:szCs w:val="28"/>
          <w:lang w:val="uk-UA"/>
        </w:rPr>
        <w:t>трава</w:t>
      </w:r>
      <w:r>
        <w:rPr>
          <w:sz w:val="28"/>
          <w:szCs w:val="28"/>
          <w:lang w:val="uk-UA"/>
        </w:rPr>
        <w:t>,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Аж хвилі хочуть подих затаїти…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на екскурсії сьогодні дітвора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мріють птаха одуда зустріти.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Бродили лісом, в серці тихий щем: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Можливо, хтось таки побачить пташку?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Аж ось, коли вже полем ми ідем,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він летить й в дзьобку несе комашку.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потіха була дітворі: таки мети заняття досягнули!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Гніздо птах звив в березі угорі.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«Людей боїться», - всі збагнули.</w:t>
      </w:r>
    </w:p>
    <w:p w:rsidR="004718CA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Отож ніколи серцем не гордім,</w:t>
      </w:r>
    </w:p>
    <w:p w:rsidR="004718CA" w:rsidRPr="005056D3" w:rsidRDefault="004718CA" w:rsidP="005056D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біді пташина – радо поможім.</w:t>
      </w:r>
    </w:p>
    <w:p w:rsidR="004718CA" w:rsidRPr="005056D3" w:rsidRDefault="004718C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textWrapping" w:clear="all"/>
      </w:r>
    </w:p>
    <w:sectPr w:rsidR="004718CA" w:rsidRPr="005056D3" w:rsidSect="00796C96">
      <w:pgSz w:w="11906" w:h="16838"/>
      <w:pgMar w:top="79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34E8"/>
    <w:rsid w:val="00153140"/>
    <w:rsid w:val="001A5943"/>
    <w:rsid w:val="0020326B"/>
    <w:rsid w:val="002778F1"/>
    <w:rsid w:val="00362E31"/>
    <w:rsid w:val="003C2F52"/>
    <w:rsid w:val="0046425D"/>
    <w:rsid w:val="004718CA"/>
    <w:rsid w:val="004E4695"/>
    <w:rsid w:val="005056D3"/>
    <w:rsid w:val="005167B4"/>
    <w:rsid w:val="0055375F"/>
    <w:rsid w:val="00612E76"/>
    <w:rsid w:val="00653A6E"/>
    <w:rsid w:val="007556EB"/>
    <w:rsid w:val="00796C96"/>
    <w:rsid w:val="00855443"/>
    <w:rsid w:val="008D307F"/>
    <w:rsid w:val="008E34E8"/>
    <w:rsid w:val="00956081"/>
    <w:rsid w:val="00B12E65"/>
    <w:rsid w:val="00BB60DA"/>
    <w:rsid w:val="00C1435A"/>
    <w:rsid w:val="00C3626A"/>
    <w:rsid w:val="00CC0A81"/>
    <w:rsid w:val="00D00D7F"/>
    <w:rsid w:val="00D322C3"/>
    <w:rsid w:val="00DA4524"/>
    <w:rsid w:val="00ED0CD5"/>
    <w:rsid w:val="00F22E07"/>
    <w:rsid w:val="00FC4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D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E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3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100</TotalTime>
  <Pages>6</Pages>
  <Words>371</Words>
  <Characters>2121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2012-10-22T17:39:00Z</cp:lastPrinted>
  <dcterms:created xsi:type="dcterms:W3CDTF">2012-10-18T04:30:00Z</dcterms:created>
  <dcterms:modified xsi:type="dcterms:W3CDTF">2012-10-22T17:51:00Z</dcterms:modified>
</cp:coreProperties>
</file>